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FC3" w:rsidRPr="00275FC3" w:rsidRDefault="00275FC3" w:rsidP="00275FC3">
      <w:pPr>
        <w:spacing w:line="480" w:lineRule="auto"/>
        <w:jc w:val="center"/>
        <w:rPr>
          <w:rFonts w:ascii="Times New Roman" w:hAnsi="Times New Roman"/>
          <w:b/>
          <w:i/>
          <w:sz w:val="10"/>
          <w:szCs w:val="10"/>
          <w:u w:val="single"/>
        </w:rPr>
      </w:pPr>
      <w:bookmarkStart w:id="0" w:name="_GoBack"/>
      <w:bookmarkEnd w:id="0"/>
    </w:p>
    <w:p w:rsidR="00275FC3" w:rsidRPr="00275FC3" w:rsidRDefault="009824C8" w:rsidP="00275FC3">
      <w:pPr>
        <w:spacing w:line="480" w:lineRule="auto"/>
        <w:jc w:val="center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  <w:u w:val="single"/>
        </w:rPr>
        <w:t>M</w:t>
      </w:r>
      <w:r w:rsidR="006325F8" w:rsidRPr="006325F8">
        <w:rPr>
          <w:rFonts w:ascii="Times New Roman" w:hAnsi="Times New Roman"/>
          <w:b/>
          <w:i/>
          <w:u w:val="single"/>
        </w:rPr>
        <w:t xml:space="preserve">ODULO </w:t>
      </w:r>
      <w:proofErr w:type="spellStart"/>
      <w:r w:rsidR="006325F8" w:rsidRPr="006325F8">
        <w:rPr>
          <w:rFonts w:ascii="Times New Roman" w:hAnsi="Times New Roman"/>
          <w:b/>
          <w:i/>
          <w:u w:val="single"/>
        </w:rPr>
        <w:t>DI</w:t>
      </w:r>
      <w:proofErr w:type="spellEnd"/>
      <w:r w:rsidR="006325F8" w:rsidRPr="006325F8">
        <w:rPr>
          <w:rFonts w:ascii="Times New Roman" w:hAnsi="Times New Roman"/>
          <w:b/>
          <w:i/>
          <w:u w:val="single"/>
        </w:rPr>
        <w:t xml:space="preserve"> PREISCRIZIONE</w:t>
      </w:r>
      <w:r w:rsidR="00275FC3">
        <w:rPr>
          <w:rFonts w:ascii="Times New Roman" w:hAnsi="Times New Roman"/>
          <w:b/>
          <w:i/>
          <w:u w:val="single"/>
        </w:rPr>
        <w:t xml:space="preserve"> </w:t>
      </w:r>
      <w:r w:rsidR="00275FC3" w:rsidRPr="00275FC3">
        <w:rPr>
          <w:rFonts w:ascii="Times New Roman" w:hAnsi="Times New Roman"/>
          <w:b/>
          <w:i/>
          <w:u w:val="single"/>
        </w:rPr>
        <w:t>MASTER in Programmazione JAVA</w:t>
      </w:r>
    </w:p>
    <w:p w:rsidR="00A03503" w:rsidRPr="00A03503" w:rsidRDefault="00222E79" w:rsidP="00BC76AA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5134"/>
      </w:tblGrid>
      <w:tr w:rsidR="006325F8" w:rsidRPr="00641864" w:rsidTr="0069686B">
        <w:trPr>
          <w:trHeight w:val="567"/>
        </w:trPr>
        <w:tc>
          <w:tcPr>
            <w:tcW w:w="4644" w:type="dxa"/>
          </w:tcPr>
          <w:p w:rsidR="006325F8" w:rsidRPr="002203BF" w:rsidRDefault="002203BF" w:rsidP="0069686B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  <w:r w:rsidRPr="002203BF">
              <w:rPr>
                <w:rFonts w:ascii="Verdana" w:hAnsi="Verdana"/>
                <w:b/>
                <w:i/>
                <w:sz w:val="24"/>
                <w:szCs w:val="24"/>
              </w:rPr>
              <w:t>Cognome e Nome</w:t>
            </w:r>
          </w:p>
          <w:p w:rsidR="006325F8" w:rsidRPr="002203BF" w:rsidRDefault="006325F8" w:rsidP="0069686B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  <w:tc>
          <w:tcPr>
            <w:tcW w:w="5134" w:type="dxa"/>
          </w:tcPr>
          <w:p w:rsidR="006325F8" w:rsidRPr="00641864" w:rsidRDefault="006325F8" w:rsidP="0069686B">
            <w:pPr>
              <w:rPr>
                <w:rFonts w:ascii="Times New Roman" w:hAnsi="Times New Roman"/>
              </w:rPr>
            </w:pPr>
          </w:p>
        </w:tc>
      </w:tr>
      <w:tr w:rsidR="006325F8" w:rsidRPr="00641864" w:rsidTr="0069686B">
        <w:trPr>
          <w:trHeight w:val="567"/>
        </w:trPr>
        <w:tc>
          <w:tcPr>
            <w:tcW w:w="4644" w:type="dxa"/>
          </w:tcPr>
          <w:p w:rsidR="006325F8" w:rsidRPr="002203BF" w:rsidRDefault="002203BF" w:rsidP="0069686B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  <w:r w:rsidRPr="002203BF">
              <w:rPr>
                <w:rFonts w:ascii="Verdana" w:hAnsi="Verdana"/>
                <w:b/>
                <w:i/>
                <w:sz w:val="24"/>
                <w:szCs w:val="24"/>
              </w:rPr>
              <w:t>Luogo e Data di nascita</w:t>
            </w:r>
          </w:p>
          <w:p w:rsidR="006325F8" w:rsidRPr="002203BF" w:rsidRDefault="006325F8" w:rsidP="0069686B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  <w:tc>
          <w:tcPr>
            <w:tcW w:w="5134" w:type="dxa"/>
          </w:tcPr>
          <w:p w:rsidR="006325F8" w:rsidRPr="00641864" w:rsidRDefault="006325F8" w:rsidP="0069686B">
            <w:pPr>
              <w:rPr>
                <w:rFonts w:ascii="Times New Roman" w:hAnsi="Times New Roman"/>
              </w:rPr>
            </w:pPr>
          </w:p>
        </w:tc>
      </w:tr>
      <w:tr w:rsidR="006325F8" w:rsidRPr="00641864" w:rsidTr="0069686B">
        <w:trPr>
          <w:trHeight w:val="567"/>
        </w:trPr>
        <w:tc>
          <w:tcPr>
            <w:tcW w:w="4644" w:type="dxa"/>
          </w:tcPr>
          <w:p w:rsidR="002203BF" w:rsidRPr="002203BF" w:rsidRDefault="002203BF" w:rsidP="0069686B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  <w:r>
              <w:rPr>
                <w:rFonts w:ascii="Verdana" w:hAnsi="Verdana"/>
                <w:b/>
                <w:i/>
                <w:sz w:val="24"/>
                <w:szCs w:val="24"/>
              </w:rPr>
              <w:t>I</w:t>
            </w:r>
            <w:r w:rsidRPr="002203BF">
              <w:rPr>
                <w:rFonts w:ascii="Verdana" w:hAnsi="Verdana"/>
                <w:b/>
                <w:i/>
                <w:sz w:val="24"/>
                <w:szCs w:val="24"/>
              </w:rPr>
              <w:t>ndirizzo</w:t>
            </w:r>
          </w:p>
          <w:p w:rsidR="006325F8" w:rsidRPr="002203BF" w:rsidRDefault="006325F8" w:rsidP="0069686B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  <w:tc>
          <w:tcPr>
            <w:tcW w:w="5134" w:type="dxa"/>
          </w:tcPr>
          <w:p w:rsidR="006325F8" w:rsidRPr="00641864" w:rsidRDefault="006325F8" w:rsidP="0069686B">
            <w:pPr>
              <w:rPr>
                <w:rFonts w:ascii="Times New Roman" w:hAnsi="Times New Roman"/>
              </w:rPr>
            </w:pPr>
          </w:p>
        </w:tc>
      </w:tr>
      <w:tr w:rsidR="006325F8" w:rsidRPr="00641864" w:rsidTr="0069686B">
        <w:trPr>
          <w:trHeight w:val="567"/>
        </w:trPr>
        <w:tc>
          <w:tcPr>
            <w:tcW w:w="4644" w:type="dxa"/>
          </w:tcPr>
          <w:p w:rsidR="006325F8" w:rsidRPr="002203BF" w:rsidRDefault="002203BF" w:rsidP="0069686B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  <w:r w:rsidRPr="002203BF">
              <w:rPr>
                <w:rFonts w:ascii="Verdana" w:hAnsi="Verdana"/>
                <w:b/>
                <w:i/>
                <w:sz w:val="24"/>
                <w:szCs w:val="24"/>
              </w:rPr>
              <w:t>Recapito Telefonico</w:t>
            </w:r>
          </w:p>
          <w:p w:rsidR="006325F8" w:rsidRPr="002203BF" w:rsidRDefault="006325F8" w:rsidP="0069686B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  <w:tc>
          <w:tcPr>
            <w:tcW w:w="5134" w:type="dxa"/>
          </w:tcPr>
          <w:p w:rsidR="006325F8" w:rsidRPr="00641864" w:rsidRDefault="006325F8" w:rsidP="0069686B">
            <w:pPr>
              <w:rPr>
                <w:rFonts w:ascii="Times New Roman" w:hAnsi="Times New Roman"/>
              </w:rPr>
            </w:pPr>
          </w:p>
        </w:tc>
      </w:tr>
      <w:tr w:rsidR="006325F8" w:rsidRPr="00641864" w:rsidTr="0069686B">
        <w:trPr>
          <w:trHeight w:val="567"/>
        </w:trPr>
        <w:tc>
          <w:tcPr>
            <w:tcW w:w="4644" w:type="dxa"/>
          </w:tcPr>
          <w:p w:rsidR="006325F8" w:rsidRPr="002203BF" w:rsidRDefault="002203BF" w:rsidP="0069686B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  <w:r w:rsidRPr="002203BF">
              <w:rPr>
                <w:rFonts w:ascii="Verdana" w:hAnsi="Verdana"/>
                <w:b/>
                <w:i/>
                <w:sz w:val="24"/>
                <w:szCs w:val="24"/>
              </w:rPr>
              <w:t>Indirizzo Mail</w:t>
            </w:r>
          </w:p>
        </w:tc>
        <w:tc>
          <w:tcPr>
            <w:tcW w:w="5134" w:type="dxa"/>
          </w:tcPr>
          <w:p w:rsidR="006325F8" w:rsidRPr="00641864" w:rsidRDefault="006325F8" w:rsidP="0069686B">
            <w:pPr>
              <w:rPr>
                <w:rFonts w:ascii="Times New Roman" w:hAnsi="Times New Roman"/>
              </w:rPr>
            </w:pPr>
          </w:p>
        </w:tc>
      </w:tr>
      <w:tr w:rsidR="006325F8" w:rsidRPr="00641864" w:rsidTr="0069686B">
        <w:trPr>
          <w:trHeight w:val="567"/>
        </w:trPr>
        <w:tc>
          <w:tcPr>
            <w:tcW w:w="4644" w:type="dxa"/>
          </w:tcPr>
          <w:p w:rsidR="006325F8" w:rsidRPr="002203BF" w:rsidRDefault="002203BF" w:rsidP="0069686B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  <w:r w:rsidRPr="002203BF">
              <w:rPr>
                <w:rFonts w:ascii="Verdana" w:hAnsi="Verdana"/>
                <w:b/>
                <w:i/>
                <w:sz w:val="24"/>
                <w:szCs w:val="24"/>
              </w:rPr>
              <w:t>Titolo di Studio</w:t>
            </w:r>
          </w:p>
          <w:p w:rsidR="006325F8" w:rsidRPr="002203BF" w:rsidRDefault="006325F8" w:rsidP="0069686B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  <w:tc>
          <w:tcPr>
            <w:tcW w:w="5134" w:type="dxa"/>
          </w:tcPr>
          <w:p w:rsidR="006325F8" w:rsidRPr="00641864" w:rsidRDefault="006325F8" w:rsidP="0069686B">
            <w:pPr>
              <w:rPr>
                <w:rFonts w:ascii="Times New Roman" w:hAnsi="Times New Roman"/>
              </w:rPr>
            </w:pPr>
          </w:p>
        </w:tc>
      </w:tr>
      <w:tr w:rsidR="00A03503" w:rsidRPr="00641864" w:rsidTr="0069686B">
        <w:trPr>
          <w:trHeight w:val="567"/>
        </w:trPr>
        <w:tc>
          <w:tcPr>
            <w:tcW w:w="4644" w:type="dxa"/>
          </w:tcPr>
          <w:p w:rsidR="00A03503" w:rsidRPr="002203BF" w:rsidRDefault="00A03503" w:rsidP="00A03503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  <w:r>
              <w:rPr>
                <w:rFonts w:ascii="Verdana" w:hAnsi="Verdana"/>
                <w:b/>
                <w:i/>
                <w:sz w:val="24"/>
                <w:szCs w:val="24"/>
              </w:rPr>
              <w:t>Professione attualmente svolta</w:t>
            </w:r>
          </w:p>
          <w:p w:rsidR="00A03503" w:rsidRPr="002203BF" w:rsidRDefault="00A03503" w:rsidP="00A03503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  <w:tc>
          <w:tcPr>
            <w:tcW w:w="5134" w:type="dxa"/>
          </w:tcPr>
          <w:p w:rsidR="00A03503" w:rsidRPr="00641864" w:rsidRDefault="00A03503" w:rsidP="00A03503">
            <w:pPr>
              <w:rPr>
                <w:rFonts w:ascii="Times New Roman" w:hAnsi="Times New Roman"/>
              </w:rPr>
            </w:pPr>
          </w:p>
        </w:tc>
      </w:tr>
      <w:tr w:rsidR="001C1C2E" w:rsidRPr="00641864" w:rsidTr="0069686B">
        <w:trPr>
          <w:trHeight w:val="567"/>
        </w:trPr>
        <w:tc>
          <w:tcPr>
            <w:tcW w:w="4644" w:type="dxa"/>
          </w:tcPr>
          <w:p w:rsidR="001C1C2E" w:rsidRDefault="001C1C2E" w:rsidP="00A03503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  <w:r>
              <w:rPr>
                <w:rFonts w:ascii="Verdana" w:hAnsi="Verdana"/>
                <w:b/>
                <w:i/>
                <w:sz w:val="24"/>
                <w:szCs w:val="24"/>
              </w:rPr>
              <w:t>Sei in possesso di ISEE e SPID?</w:t>
            </w:r>
          </w:p>
        </w:tc>
        <w:tc>
          <w:tcPr>
            <w:tcW w:w="5134" w:type="dxa"/>
          </w:tcPr>
          <w:p w:rsidR="001C1C2E" w:rsidRPr="00641864" w:rsidRDefault="001C1C2E" w:rsidP="00A03503">
            <w:pPr>
              <w:rPr>
                <w:rFonts w:ascii="Times New Roman" w:hAnsi="Times New Roman"/>
              </w:rPr>
            </w:pPr>
          </w:p>
        </w:tc>
      </w:tr>
      <w:tr w:rsidR="00A03503" w:rsidRPr="00641864" w:rsidTr="002203BF">
        <w:trPr>
          <w:trHeight w:val="987"/>
        </w:trPr>
        <w:tc>
          <w:tcPr>
            <w:tcW w:w="4644" w:type="dxa"/>
          </w:tcPr>
          <w:p w:rsidR="00A03503" w:rsidRPr="002203BF" w:rsidRDefault="00A03503" w:rsidP="00A03503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  <w:r w:rsidRPr="002203BF">
              <w:rPr>
                <w:rFonts w:ascii="Verdana" w:hAnsi="Verdana"/>
                <w:b/>
                <w:i/>
                <w:sz w:val="24"/>
                <w:szCs w:val="24"/>
              </w:rPr>
              <w:t xml:space="preserve">Preferenza </w:t>
            </w:r>
            <w:r>
              <w:rPr>
                <w:rFonts w:ascii="Verdana" w:hAnsi="Verdana"/>
                <w:b/>
                <w:i/>
                <w:sz w:val="24"/>
                <w:szCs w:val="24"/>
              </w:rPr>
              <w:t xml:space="preserve">fascia quotidiana di </w:t>
            </w:r>
            <w:r w:rsidRPr="002203BF">
              <w:rPr>
                <w:rFonts w:ascii="Verdana" w:hAnsi="Verdana"/>
                <w:b/>
                <w:i/>
                <w:sz w:val="24"/>
                <w:szCs w:val="24"/>
              </w:rPr>
              <w:t>frequenza corso</w:t>
            </w:r>
          </w:p>
          <w:p w:rsidR="00A03503" w:rsidRPr="002203BF" w:rsidRDefault="00A03503" w:rsidP="00A03503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  <w:tc>
          <w:tcPr>
            <w:tcW w:w="5134" w:type="dxa"/>
          </w:tcPr>
          <w:p w:rsidR="00A03503" w:rsidRPr="002203BF" w:rsidRDefault="009D79C6" w:rsidP="00A03503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  <w:r>
              <w:rPr>
                <w:rFonts w:ascii="Verdana" w:hAnsi="Verdana"/>
                <w:b/>
                <w:i/>
                <w:noProof/>
                <w:sz w:val="24"/>
                <w:szCs w:val="24"/>
              </w:rPr>
              <w:pict>
                <v:rect id="Rettangolo 5" o:spid="_x0000_s1026" style="position:absolute;margin-left:159.45pt;margin-top:1.5pt;width:22.5pt;height:18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" fillcolor="white [3201]" strokecolor="#f79646 [3209]" strokeweight="2pt">
                  <v:path arrowok="t"/>
                </v:rect>
              </w:pict>
            </w:r>
            <w:r w:rsidR="00A03503" w:rsidRPr="002203BF">
              <w:rPr>
                <w:rFonts w:ascii="Verdana" w:hAnsi="Verdana"/>
                <w:b/>
                <w:i/>
                <w:sz w:val="24"/>
                <w:szCs w:val="24"/>
              </w:rPr>
              <w:t xml:space="preserve">Mattina   </w:t>
            </w:r>
            <w:r w:rsidR="00A03503">
              <w:rPr>
                <w:rFonts w:ascii="Verdana" w:hAnsi="Verdana"/>
                <w:b/>
                <w:i/>
                <w:sz w:val="24"/>
                <w:szCs w:val="24"/>
              </w:rPr>
              <w:t xml:space="preserve">                       </w:t>
            </w:r>
            <w:r w:rsidR="00A03503" w:rsidRPr="002203BF">
              <w:rPr>
                <w:rFonts w:ascii="Verdana" w:hAnsi="Verdana"/>
                <w:b/>
                <w:i/>
                <w:sz w:val="24"/>
                <w:szCs w:val="24"/>
              </w:rPr>
              <w:t xml:space="preserve">            </w:t>
            </w:r>
          </w:p>
          <w:p w:rsidR="00A03503" w:rsidRDefault="009D79C6" w:rsidP="00A03503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  <w:r>
              <w:rPr>
                <w:rFonts w:ascii="Verdana" w:hAnsi="Verdana"/>
                <w:b/>
                <w:i/>
                <w:noProof/>
                <w:sz w:val="24"/>
                <w:szCs w:val="24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Elaborazione 6" o:spid="_x0000_s1030" type="#_x0000_t109" style="position:absolute;margin-left:159.45pt;margin-top:13.15pt;width:22.5pt;height:17.2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" fillcolor="white [3201]" strokecolor="#f79646 [3209]" strokeweight="2pt">
                  <v:path arrowok="t"/>
                </v:shape>
              </w:pict>
            </w:r>
          </w:p>
          <w:p w:rsidR="00A03503" w:rsidRPr="00641864" w:rsidRDefault="00A03503" w:rsidP="00A03503">
            <w:pPr>
              <w:rPr>
                <w:rFonts w:ascii="Times New Roman" w:hAnsi="Times New Roman"/>
              </w:rPr>
            </w:pPr>
            <w:r w:rsidRPr="002203BF">
              <w:rPr>
                <w:rFonts w:ascii="Verdana" w:hAnsi="Verdana"/>
                <w:b/>
                <w:i/>
                <w:sz w:val="24"/>
                <w:szCs w:val="24"/>
              </w:rPr>
              <w:t>Pomeriggio</w:t>
            </w:r>
            <w:r>
              <w:rPr>
                <w:rFonts w:ascii="Verdana" w:hAnsi="Verdana"/>
                <w:b/>
                <w:i/>
                <w:sz w:val="24"/>
                <w:szCs w:val="24"/>
              </w:rPr>
              <w:t xml:space="preserve">           </w:t>
            </w:r>
          </w:p>
        </w:tc>
      </w:tr>
      <w:tr w:rsidR="00A03503" w:rsidRPr="00641864" w:rsidTr="002203BF">
        <w:trPr>
          <w:trHeight w:val="987"/>
        </w:trPr>
        <w:tc>
          <w:tcPr>
            <w:tcW w:w="4644" w:type="dxa"/>
          </w:tcPr>
          <w:p w:rsidR="00A03503" w:rsidRPr="009824C8" w:rsidRDefault="00A03503" w:rsidP="00A03503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  <w:r w:rsidRPr="009824C8">
              <w:rPr>
                <w:rFonts w:ascii="Verdana" w:hAnsi="Verdana"/>
                <w:b/>
                <w:i/>
                <w:sz w:val="24"/>
                <w:szCs w:val="24"/>
              </w:rPr>
              <w:t xml:space="preserve">Preferenza </w:t>
            </w:r>
            <w:r>
              <w:rPr>
                <w:rFonts w:ascii="Verdana" w:hAnsi="Verdana"/>
                <w:b/>
                <w:i/>
                <w:sz w:val="24"/>
                <w:szCs w:val="24"/>
              </w:rPr>
              <w:t xml:space="preserve">n. giornate di </w:t>
            </w:r>
            <w:r w:rsidRPr="009824C8">
              <w:rPr>
                <w:rFonts w:ascii="Verdana" w:hAnsi="Verdana"/>
                <w:b/>
                <w:i/>
                <w:sz w:val="24"/>
                <w:szCs w:val="24"/>
              </w:rPr>
              <w:t>frequenza corso</w:t>
            </w:r>
          </w:p>
          <w:p w:rsidR="00A03503" w:rsidRPr="002203BF" w:rsidRDefault="00A03503" w:rsidP="00A03503">
            <w:pPr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  <w:tc>
          <w:tcPr>
            <w:tcW w:w="5134" w:type="dxa"/>
          </w:tcPr>
          <w:p w:rsidR="00A03503" w:rsidRDefault="009D79C6" w:rsidP="00A03503">
            <w:pPr>
              <w:rPr>
                <w:rFonts w:ascii="Verdana" w:hAnsi="Verdana"/>
                <w:b/>
                <w:i/>
                <w:noProof/>
                <w:sz w:val="24"/>
                <w:szCs w:val="24"/>
              </w:rPr>
            </w:pPr>
            <w:r>
              <w:rPr>
                <w:rFonts w:ascii="Verdana" w:hAnsi="Verdana"/>
                <w:b/>
                <w:i/>
                <w:noProof/>
                <w:sz w:val="24"/>
                <w:szCs w:val="24"/>
              </w:rPr>
              <w:pict>
                <v:rect id="_x0000_s1029" style="position:absolute;margin-left:159.45pt;margin-top:1.9pt;width:22.5pt;height:18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" fillcolor="white [3201]" strokecolor="#f79646 [3209]" strokeweight="2pt">
                  <v:path arrowok="t"/>
                </v:rect>
              </w:pict>
            </w:r>
            <w:r w:rsidR="00A03503">
              <w:rPr>
                <w:rFonts w:ascii="Verdana" w:hAnsi="Verdana"/>
                <w:b/>
                <w:i/>
                <w:noProof/>
                <w:sz w:val="24"/>
                <w:szCs w:val="24"/>
              </w:rPr>
              <w:t xml:space="preserve">2 giorni/settimana  </w:t>
            </w:r>
          </w:p>
          <w:p w:rsidR="00A03503" w:rsidRDefault="009D79C6" w:rsidP="00A03503">
            <w:pPr>
              <w:rPr>
                <w:rFonts w:ascii="Verdana" w:hAnsi="Verdana"/>
                <w:b/>
                <w:i/>
                <w:noProof/>
                <w:sz w:val="24"/>
                <w:szCs w:val="24"/>
              </w:rPr>
            </w:pPr>
            <w:r>
              <w:rPr>
                <w:rFonts w:ascii="Verdana" w:hAnsi="Verdana"/>
                <w:b/>
                <w:i/>
                <w:noProof/>
                <w:sz w:val="24"/>
                <w:szCs w:val="24"/>
              </w:rPr>
              <w:pict>
                <v:rect id="_x0000_s1028" style="position:absolute;margin-left:160.2pt;margin-top:12.05pt;width:22.5pt;height:18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" fillcolor="white [3201]" strokecolor="#f79646 [3209]" strokeweight="2pt">
                  <v:path arrowok="t"/>
                </v:rect>
              </w:pict>
            </w:r>
            <w:r w:rsidR="00A03503">
              <w:rPr>
                <w:rFonts w:ascii="Verdana" w:hAnsi="Verdana"/>
                <w:b/>
                <w:i/>
                <w:noProof/>
                <w:sz w:val="24"/>
                <w:szCs w:val="24"/>
              </w:rPr>
              <w:t xml:space="preserve">        </w:t>
            </w:r>
          </w:p>
          <w:p w:rsidR="00A03503" w:rsidRDefault="00A03503" w:rsidP="00A03503">
            <w:pPr>
              <w:rPr>
                <w:rFonts w:ascii="Verdana" w:hAnsi="Verdana"/>
                <w:b/>
                <w:i/>
                <w:noProof/>
                <w:sz w:val="24"/>
                <w:szCs w:val="24"/>
              </w:rPr>
            </w:pPr>
            <w:r>
              <w:rPr>
                <w:rFonts w:ascii="Verdana" w:hAnsi="Verdana"/>
                <w:b/>
                <w:i/>
                <w:noProof/>
                <w:sz w:val="24"/>
                <w:szCs w:val="24"/>
              </w:rPr>
              <w:t xml:space="preserve">3 giorni/settimana       </w:t>
            </w:r>
          </w:p>
          <w:p w:rsidR="00A03503" w:rsidRDefault="009D79C6" w:rsidP="00A03503">
            <w:pPr>
              <w:rPr>
                <w:rFonts w:ascii="Verdana" w:hAnsi="Verdana"/>
                <w:b/>
                <w:i/>
                <w:noProof/>
                <w:sz w:val="24"/>
                <w:szCs w:val="24"/>
              </w:rPr>
            </w:pPr>
            <w:r>
              <w:rPr>
                <w:rFonts w:ascii="Verdana" w:hAnsi="Verdana"/>
                <w:b/>
                <w:i/>
                <w:noProof/>
                <w:sz w:val="24"/>
                <w:szCs w:val="24"/>
              </w:rPr>
              <w:pict>
                <v:rect id="_x0000_s1027" style="position:absolute;margin-left:160.2pt;margin-top:8.4pt;width:22.5pt;height:18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" fillcolor="white [3201]" strokecolor="#f79646 [3209]" strokeweight="2pt">
                  <v:path arrowok="t"/>
                </v:rect>
              </w:pict>
            </w:r>
          </w:p>
          <w:p w:rsidR="00A03503" w:rsidRDefault="00A03503" w:rsidP="00A03503">
            <w:pPr>
              <w:rPr>
                <w:rFonts w:ascii="Verdana" w:hAnsi="Verdana"/>
                <w:b/>
                <w:i/>
                <w:noProof/>
                <w:sz w:val="24"/>
                <w:szCs w:val="24"/>
              </w:rPr>
            </w:pPr>
            <w:r>
              <w:rPr>
                <w:rFonts w:ascii="Verdana" w:hAnsi="Verdana"/>
                <w:b/>
                <w:i/>
                <w:noProof/>
                <w:sz w:val="24"/>
                <w:szCs w:val="24"/>
              </w:rPr>
              <w:t xml:space="preserve">5 giorni/settimana        </w:t>
            </w:r>
          </w:p>
        </w:tc>
      </w:tr>
    </w:tbl>
    <w:p w:rsidR="006325F8" w:rsidRDefault="00BC76AA" w:rsidP="006325F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Le preferenze non costituiscono garanzia di accettazione</w:t>
      </w:r>
    </w:p>
    <w:p w:rsidR="00A03503" w:rsidRDefault="00032AD9" w:rsidP="006325F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Il presente modulo consente prelazione sull’assegnazione dei posti in aula</w:t>
      </w:r>
    </w:p>
    <w:p w:rsidR="00032AD9" w:rsidRDefault="00032AD9" w:rsidP="006325F8">
      <w:pPr>
        <w:rPr>
          <w:rFonts w:ascii="Times New Roman" w:hAnsi="Times New Roman"/>
          <w:b/>
        </w:rPr>
      </w:pPr>
    </w:p>
    <w:p w:rsidR="00A03503" w:rsidRDefault="006325F8" w:rsidP="00A03503">
      <w:pPr>
        <w:rPr>
          <w:rFonts w:ascii="Times New Roman" w:hAnsi="Times New Roman"/>
          <w:b/>
        </w:rPr>
      </w:pPr>
      <w:r w:rsidRPr="001B0BEF">
        <w:rPr>
          <w:rFonts w:ascii="Times New Roman" w:hAnsi="Times New Roman"/>
          <w:b/>
        </w:rPr>
        <w:t>Luogo e dat</w:t>
      </w:r>
      <w:r w:rsidR="00A03503">
        <w:rPr>
          <w:rFonts w:ascii="Times New Roman" w:hAnsi="Times New Roman"/>
          <w:b/>
        </w:rPr>
        <w:t>a______________________________</w:t>
      </w:r>
    </w:p>
    <w:p w:rsidR="00A03503" w:rsidRDefault="00A03503" w:rsidP="00A03503">
      <w:pPr>
        <w:rPr>
          <w:rFonts w:ascii="Times New Roman" w:hAnsi="Times New Roman"/>
          <w:sz w:val="20"/>
          <w:szCs w:val="20"/>
        </w:rPr>
      </w:pPr>
    </w:p>
    <w:p w:rsidR="009B70AC" w:rsidRPr="00A03503" w:rsidRDefault="009824C8" w:rsidP="00A03503">
      <w:pPr>
        <w:rPr>
          <w:rFonts w:ascii="Times New Roman" w:hAnsi="Times New Roman"/>
          <w:b/>
        </w:rPr>
      </w:pPr>
      <w:r>
        <w:rPr>
          <w:rFonts w:ascii="Times New Roman" w:hAnsi="Times New Roman"/>
          <w:sz w:val="20"/>
          <w:szCs w:val="20"/>
        </w:rPr>
        <w:t>I</w:t>
      </w:r>
      <w:r w:rsidR="009B70AC">
        <w:rPr>
          <w:rFonts w:ascii="Times New Roman" w:hAnsi="Times New Roman"/>
          <w:sz w:val="20"/>
          <w:szCs w:val="20"/>
        </w:rPr>
        <w:t xml:space="preserve">l sottoscritto autorizza, altresì, </w:t>
      </w:r>
      <w:r w:rsidR="009B70AC" w:rsidRPr="009B70AC">
        <w:rPr>
          <w:rFonts w:ascii="Times New Roman" w:hAnsi="Times New Roman"/>
          <w:sz w:val="20"/>
          <w:szCs w:val="20"/>
        </w:rPr>
        <w:t xml:space="preserve">il trattamento dei dati personali contenuti </w:t>
      </w:r>
      <w:r w:rsidR="009B70AC">
        <w:rPr>
          <w:rFonts w:ascii="Times New Roman" w:hAnsi="Times New Roman"/>
          <w:sz w:val="20"/>
          <w:szCs w:val="20"/>
        </w:rPr>
        <w:t>ai sensi dell’</w:t>
      </w:r>
      <w:r w:rsidR="009B70AC" w:rsidRPr="009B70AC">
        <w:rPr>
          <w:rFonts w:ascii="Times New Roman" w:hAnsi="Times New Roman"/>
          <w:sz w:val="20"/>
          <w:szCs w:val="20"/>
        </w:rPr>
        <w:t xml:space="preserve"> art. 13 del D. Lgs. 196/2003.</w:t>
      </w:r>
      <w:r w:rsidR="00275FC3">
        <w:rPr>
          <w:rFonts w:ascii="Times New Roman" w:hAnsi="Times New Roman"/>
          <w:sz w:val="20"/>
          <w:szCs w:val="20"/>
        </w:rPr>
        <w:br/>
      </w:r>
      <w:r w:rsidR="006325F8" w:rsidRPr="001B0BEF">
        <w:rPr>
          <w:rFonts w:ascii="Times New Roman" w:hAnsi="Times New Roman"/>
        </w:rPr>
        <w:tab/>
      </w:r>
    </w:p>
    <w:p w:rsidR="00A03503" w:rsidRDefault="009824C8" w:rsidP="00A03503">
      <w:pPr>
        <w:tabs>
          <w:tab w:val="left" w:pos="7160"/>
          <w:tab w:val="left" w:pos="7680"/>
        </w:tabs>
        <w:spacing w:line="360" w:lineRule="auto"/>
        <w:ind w:left="284"/>
        <w:jc w:val="right"/>
        <w:rPr>
          <w:rFonts w:ascii="Times New Roman" w:hAnsi="Times New Roman"/>
        </w:rPr>
      </w:pPr>
      <w:r w:rsidRPr="00A03503">
        <w:rPr>
          <w:rFonts w:ascii="Times New Roman" w:hAnsi="Times New Roman"/>
          <w:b/>
        </w:rPr>
        <w:t>Firma</w:t>
      </w:r>
      <w:r w:rsidR="00A03503">
        <w:rPr>
          <w:rFonts w:ascii="Times New Roman" w:hAnsi="Times New Roman"/>
        </w:rPr>
        <w:t>__________________________</w:t>
      </w:r>
    </w:p>
    <w:p w:rsidR="00275FC3" w:rsidRDefault="00275FC3" w:rsidP="00A03503">
      <w:pPr>
        <w:tabs>
          <w:tab w:val="left" w:pos="7160"/>
          <w:tab w:val="left" w:pos="7680"/>
        </w:tabs>
        <w:spacing w:line="360" w:lineRule="auto"/>
        <w:ind w:left="284"/>
        <w:jc w:val="right"/>
        <w:rPr>
          <w:rFonts w:ascii="Times New Roman" w:hAnsi="Times New Roman"/>
        </w:rPr>
      </w:pPr>
    </w:p>
    <w:p w:rsidR="00275FC3" w:rsidRPr="00873C45" w:rsidRDefault="00275FC3" w:rsidP="00275FC3">
      <w:pPr>
        <w:tabs>
          <w:tab w:val="left" w:pos="7160"/>
          <w:tab w:val="left" w:pos="7680"/>
        </w:tabs>
        <w:spacing w:line="360" w:lineRule="auto"/>
        <w:ind w:left="284"/>
        <w:rPr>
          <w:rFonts w:ascii="Times New Roman" w:hAnsi="Times New Roman"/>
        </w:rPr>
      </w:pPr>
      <w:r>
        <w:rPr>
          <w:rFonts w:ascii="Battlestar" w:hAnsi="Battlestar"/>
          <w:b/>
          <w:bCs/>
          <w:color w:val="000000" w:themeColor="text1"/>
        </w:rPr>
        <w:t xml:space="preserve">UNIVERSITA’ DEGLI STUDI </w:t>
      </w:r>
      <w:proofErr w:type="spellStart"/>
      <w:r>
        <w:rPr>
          <w:rFonts w:ascii="Battlestar" w:hAnsi="Battlestar"/>
          <w:b/>
          <w:bCs/>
          <w:color w:val="000000" w:themeColor="text1"/>
        </w:rPr>
        <w:t>DI</w:t>
      </w:r>
      <w:proofErr w:type="spellEnd"/>
      <w:r>
        <w:rPr>
          <w:rFonts w:ascii="Battlestar" w:hAnsi="Battlestar"/>
          <w:b/>
          <w:bCs/>
          <w:color w:val="000000" w:themeColor="text1"/>
        </w:rPr>
        <w:t xml:space="preserve"> BARI – ANNA SCARANGELLA – 3791442704 – </w:t>
      </w:r>
      <w:proofErr w:type="spellStart"/>
      <w:r w:rsidRPr="00D0128C">
        <w:rPr>
          <w:rFonts w:asciiTheme="minorHAnsi" w:hAnsiTheme="minorHAnsi" w:cstheme="minorHAnsi"/>
          <w:b/>
          <w:bCs/>
        </w:rPr>
        <w:t>anna.scarangella.uniba</w:t>
      </w:r>
      <w:proofErr w:type="spellEnd"/>
      <w:r w:rsidRPr="00D0128C">
        <w:rPr>
          <w:rFonts w:asciiTheme="minorHAnsi" w:hAnsiTheme="minorHAnsi" w:cstheme="minorHAnsi"/>
          <w:b/>
          <w:bCs/>
          <w:sz w:val="21"/>
          <w:szCs w:val="21"/>
          <w:shd w:val="clear" w:color="auto" w:fill="FFFFFF"/>
        </w:rPr>
        <w:t> @gmail.com</w:t>
      </w:r>
    </w:p>
    <w:sectPr w:rsidR="00275FC3" w:rsidRPr="00873C45" w:rsidSect="00A03503">
      <w:headerReference w:type="default" r:id="rId8"/>
      <w:footerReference w:type="default" r:id="rId9"/>
      <w:pgSz w:w="11906" w:h="16838"/>
      <w:pgMar w:top="474" w:right="849" w:bottom="568" w:left="1134" w:header="708" w:footer="3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958" w:rsidRDefault="00A32958" w:rsidP="000F6CFE">
      <w:r>
        <w:separator/>
      </w:r>
    </w:p>
  </w:endnote>
  <w:endnote w:type="continuationSeparator" w:id="0">
    <w:p w:rsidR="00A32958" w:rsidRDefault="00A32958" w:rsidP="000F6C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tlest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ercede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4C8" w:rsidRDefault="00275FC3" w:rsidP="00275FC3">
    <w:pPr>
      <w:ind w:firstLine="708"/>
    </w:pPr>
    <w:r>
      <w:rPr>
        <w:noProof/>
      </w:rPr>
      <w:drawing>
        <wp:inline distT="0" distB="0" distL="0" distR="0">
          <wp:extent cx="1495549" cy="733425"/>
          <wp:effectExtent l="19050" t="0" r="9401" b="0"/>
          <wp:docPr id="1" name="Immagine 0" descr="Nuova immagine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ova immagine (6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5362" cy="733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997616" cy="993182"/>
          <wp:effectExtent l="19050" t="0" r="0" b="0"/>
          <wp:docPr id="2" name="Immagine 1" descr="cirp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rpas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97616" cy="993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982894" cy="781050"/>
          <wp:effectExtent l="19050" t="0" r="7706" b="0"/>
          <wp:docPr id="5" name="Immagine 4" descr="n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s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82894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24C8" w:rsidRDefault="009824C8" w:rsidP="009824C8">
    <w:pPr>
      <w:pStyle w:val="Pidipagina"/>
    </w:pPr>
  </w:p>
  <w:p w:rsidR="009824C8" w:rsidRDefault="009824C8" w:rsidP="009824C8"/>
  <w:p w:rsidR="009824C8" w:rsidRPr="00717F21" w:rsidRDefault="009824C8" w:rsidP="009824C8">
    <w:pPr>
      <w:pStyle w:val="Pidipagina"/>
      <w:rPr>
        <w:rFonts w:ascii="Mercedes" w:hAnsi="Mercedes"/>
        <w:color w:val="000000" w:themeColor="text1"/>
        <w:sz w:val="14"/>
        <w:szCs w:val="16"/>
      </w:rPr>
    </w:pPr>
    <w:r w:rsidRPr="00717F21">
      <w:rPr>
        <w:rFonts w:ascii="Mercedes" w:hAnsi="Mercedes"/>
        <w:color w:val="000000" w:themeColor="text1"/>
        <w:sz w:val="14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958" w:rsidRDefault="00A32958" w:rsidP="000F6CFE">
      <w:r>
        <w:separator/>
      </w:r>
    </w:p>
  </w:footnote>
  <w:footnote w:type="continuationSeparator" w:id="0">
    <w:p w:rsidR="00A32958" w:rsidRDefault="00A32958" w:rsidP="000F6C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4C8" w:rsidRDefault="00D0128C" w:rsidP="00D0128C">
    <w:pPr>
      <w:pStyle w:val="Intestazione"/>
      <w:tabs>
        <w:tab w:val="center" w:pos="4961"/>
        <w:tab w:val="right" w:pos="9923"/>
      </w:tabs>
    </w:pPr>
    <w:r>
      <w:tab/>
    </w:r>
    <w:r>
      <w:rPr>
        <w:noProof/>
      </w:rPr>
      <w:drawing>
        <wp:inline distT="0" distB="0" distL="0" distR="0">
          <wp:extent cx="1381125" cy="1105540"/>
          <wp:effectExtent l="19050" t="0" r="9525" b="0"/>
          <wp:docPr id="4" name="Immagine 4" descr="Visualizza immagine di 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sualizza immagine di orig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106" cy="111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60FC2"/>
    <w:multiLevelType w:val="hybridMultilevel"/>
    <w:tmpl w:val="78FE2680"/>
    <w:lvl w:ilvl="0" w:tplc="8228C7B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FC5EC1"/>
    <w:multiLevelType w:val="hybridMultilevel"/>
    <w:tmpl w:val="B55AD1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D781D"/>
    <w:rsid w:val="0002711C"/>
    <w:rsid w:val="00032AD9"/>
    <w:rsid w:val="000722A2"/>
    <w:rsid w:val="000C45FD"/>
    <w:rsid w:val="000F6CFE"/>
    <w:rsid w:val="001014F8"/>
    <w:rsid w:val="00136B46"/>
    <w:rsid w:val="001626D8"/>
    <w:rsid w:val="001B66F5"/>
    <w:rsid w:val="001C1C2E"/>
    <w:rsid w:val="002203BF"/>
    <w:rsid w:val="00222E79"/>
    <w:rsid w:val="00236C04"/>
    <w:rsid w:val="00274703"/>
    <w:rsid w:val="00275FC3"/>
    <w:rsid w:val="002A37A3"/>
    <w:rsid w:val="003068CF"/>
    <w:rsid w:val="00324542"/>
    <w:rsid w:val="00434E58"/>
    <w:rsid w:val="00454ED7"/>
    <w:rsid w:val="00470707"/>
    <w:rsid w:val="00470E8A"/>
    <w:rsid w:val="00480A8B"/>
    <w:rsid w:val="00484CEC"/>
    <w:rsid w:val="004B49CE"/>
    <w:rsid w:val="004C46A6"/>
    <w:rsid w:val="004D781D"/>
    <w:rsid w:val="005034E2"/>
    <w:rsid w:val="005100AB"/>
    <w:rsid w:val="005C0BEF"/>
    <w:rsid w:val="005D46B1"/>
    <w:rsid w:val="005D759C"/>
    <w:rsid w:val="005F5E35"/>
    <w:rsid w:val="00602369"/>
    <w:rsid w:val="006325F8"/>
    <w:rsid w:val="00633524"/>
    <w:rsid w:val="00664C84"/>
    <w:rsid w:val="007234B7"/>
    <w:rsid w:val="007363F8"/>
    <w:rsid w:val="00766F7A"/>
    <w:rsid w:val="00791FF3"/>
    <w:rsid w:val="00795152"/>
    <w:rsid w:val="007D15B3"/>
    <w:rsid w:val="00854345"/>
    <w:rsid w:val="00855CE6"/>
    <w:rsid w:val="00873C45"/>
    <w:rsid w:val="00874A2C"/>
    <w:rsid w:val="00937AC1"/>
    <w:rsid w:val="0096316F"/>
    <w:rsid w:val="0097263F"/>
    <w:rsid w:val="009824C8"/>
    <w:rsid w:val="009B70AC"/>
    <w:rsid w:val="009D393F"/>
    <w:rsid w:val="009D79C6"/>
    <w:rsid w:val="00A016E3"/>
    <w:rsid w:val="00A03503"/>
    <w:rsid w:val="00A23724"/>
    <w:rsid w:val="00A32958"/>
    <w:rsid w:val="00A57419"/>
    <w:rsid w:val="00A6178D"/>
    <w:rsid w:val="00AB18C5"/>
    <w:rsid w:val="00AB43DC"/>
    <w:rsid w:val="00B313A3"/>
    <w:rsid w:val="00B84B19"/>
    <w:rsid w:val="00BC76AA"/>
    <w:rsid w:val="00BE113A"/>
    <w:rsid w:val="00C06FCC"/>
    <w:rsid w:val="00C33EB2"/>
    <w:rsid w:val="00C90B3F"/>
    <w:rsid w:val="00C91DE8"/>
    <w:rsid w:val="00D0128C"/>
    <w:rsid w:val="00DA0573"/>
    <w:rsid w:val="00DA4AA6"/>
    <w:rsid w:val="00DE6A7E"/>
    <w:rsid w:val="00E36913"/>
    <w:rsid w:val="00E436EF"/>
    <w:rsid w:val="00EE3CF8"/>
    <w:rsid w:val="00EF0E55"/>
    <w:rsid w:val="00F31274"/>
    <w:rsid w:val="00F96656"/>
    <w:rsid w:val="00FF3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0BEF"/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0BEF"/>
    <w:rPr>
      <w:rFonts w:ascii="Times New Roman" w:hAnsi="Times New Roman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0BEF"/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0B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0BEF"/>
    <w:rPr>
      <w:rFonts w:ascii="Tahoma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4D781D"/>
    <w:pPr>
      <w:ind w:left="720"/>
    </w:pPr>
    <w:rPr>
      <w:rFonts w:eastAsiaTheme="minorHAnsi"/>
    </w:rPr>
  </w:style>
  <w:style w:type="paragraph" w:styleId="Pidipagina">
    <w:name w:val="footer"/>
    <w:basedOn w:val="Normale"/>
    <w:link w:val="PidipaginaCarattere"/>
    <w:unhideWhenUsed/>
    <w:rsid w:val="000F6CF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F6CFE"/>
    <w:rPr>
      <w:sz w:val="22"/>
      <w:szCs w:val="22"/>
    </w:rPr>
  </w:style>
  <w:style w:type="character" w:styleId="Collegamentoipertestuale">
    <w:name w:val="Hyperlink"/>
    <w:rsid w:val="000F6CFE"/>
    <w:rPr>
      <w:color w:val="0000FF"/>
      <w:u w:val="single"/>
    </w:rPr>
  </w:style>
  <w:style w:type="paragraph" w:customStyle="1" w:styleId="ecxmsonormal">
    <w:name w:val="ecxmsonormal"/>
    <w:basedOn w:val="Normale"/>
    <w:rsid w:val="00791F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1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GESFOR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41360-C4B1-4F90-9A85-6AAC1B4E6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GESFOR CARTA INTESTATA.dotx</Template>
  <TotalTime>6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Marco Ruggeri</cp:lastModifiedBy>
  <cp:revision>2</cp:revision>
  <cp:lastPrinted>2020-01-07T12:22:00Z</cp:lastPrinted>
  <dcterms:created xsi:type="dcterms:W3CDTF">2023-07-24T11:47:00Z</dcterms:created>
  <dcterms:modified xsi:type="dcterms:W3CDTF">2023-07-24T11:47:00Z</dcterms:modified>
</cp:coreProperties>
</file>